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40F" w:rsidRDefault="00BD1BB2" w:rsidP="002C448E">
      <w:pPr>
        <w:pStyle w:val="Podtitul"/>
        <w:spacing w:before="720"/>
        <w:rPr>
          <w:sz w:val="48"/>
          <w:lang w:val="cs-CZ"/>
        </w:rPr>
      </w:pPr>
      <w:r w:rsidRPr="00F80566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9144000"/>
                <wp:effectExtent l="0" t="0" r="9525" b="0"/>
                <wp:wrapNone/>
                <wp:docPr id="30" name="Skupina 29" descr="Návrh pozadí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Skupina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Obdélník 20" descr="Kontaktní informace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3240F" w:rsidRPr="00F80566" w:rsidRDefault="00BD1BB2">
                                <w:pPr>
                                  <w:pStyle w:val="Kontaktninformace"/>
                                  <w:rPr>
                                    <w:lang w:val="cs-CZ"/>
                                  </w:rPr>
                                </w:pPr>
                                <w:r w:rsidRPr="00F80566">
                                  <w:rPr>
                                    <w:lang w:val="cs-CZ"/>
                                  </w:rPr>
                                  <w:t xml:space="preserve">pro více informací kontaktujte: </w:t>
                                </w:r>
                                <w:proofErr w:type="spellStart"/>
                                <w:proofErr w:type="gramStart"/>
                                <w:r w:rsidR="002C448E">
                                  <w:rPr>
                                    <w:lang w:val="cs-CZ"/>
                                  </w:rPr>
                                  <w:t>Mgr.Ilona</w:t>
                                </w:r>
                                <w:proofErr w:type="spellEnd"/>
                                <w:proofErr w:type="gramEnd"/>
                                <w:r w:rsidR="002C448E">
                                  <w:rPr>
                                    <w:lang w:val="cs-CZ"/>
                                  </w:rPr>
                                  <w:t xml:space="preserve"> </w:t>
                                </w:r>
                                <w:proofErr w:type="spellStart"/>
                                <w:r w:rsidR="002C448E">
                                  <w:rPr>
                                    <w:lang w:val="cs-CZ"/>
                                  </w:rPr>
                                  <w:t>Výtisková</w:t>
                                </w:r>
                                <w:proofErr w:type="spellEnd"/>
                                <w:r w:rsidR="002C448E">
                                  <w:rPr>
                                    <w:lang w:val="cs-CZ"/>
                                  </w:rPr>
                                  <w:t xml:space="preserve">, </w:t>
                                </w:r>
                                <w:proofErr w:type="spellStart"/>
                                <w:r w:rsidR="002C448E">
                                  <w:rPr>
                                    <w:lang w:val="cs-CZ"/>
                                  </w:rPr>
                                  <w:t>energiv</w:t>
                                </w:r>
                                <w:proofErr w:type="spellEnd"/>
                                <w:r w:rsidRPr="00F80566">
                                  <w:rPr>
                                    <w:lang w:val="cs-CZ"/>
                                  </w:rPr>
                                  <w:t xml:space="preserve"> @ </w:t>
                                </w:r>
                                <w:r w:rsidR="002C448E">
                                  <w:rPr>
                                    <w:lang w:val="cs-CZ"/>
                                  </w:rPr>
                                  <w:t>seznam.cz  mobil 773 217 231</w:t>
                                </w: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ámec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Skupina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Obrázek 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Skupina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Obrázek 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Volný tvar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Volný tvar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Volný tvar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Volný tvar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Volný tvar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Volný tvar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Volný tvar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Volný tvar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Volný tvar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Volný tvar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Volný tvar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Volný tvar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Volný tvar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9" o:spid="_x0000_s1026" alt="Návrh pozadí" style="position:absolute;margin-left:0;margin-top:0;width:539.3pt;height:10in;z-index:-251658240;mso-position-horizontal:center;mso-position-horizontal-relative:page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">
                <v:group id="Skupina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Obdélník 20" o:spid="_x0000_s1028" alt="Kontaktní informace" style="position:absolute;left:4097;top:82613;width:6033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f7f3e2 [3214]" stroked="f" strokeweight="1pt">
                    <v:textbox inset="38.88pt,,38.88pt">
                      <w:txbxContent>
                        <w:p w:rsidR="0053240F" w:rsidRPr="00F80566" w:rsidRDefault="00BD1BB2">
                          <w:pPr>
                            <w:pStyle w:val="Kontaktninformace"/>
                            <w:rPr>
                              <w:lang w:val="cs-CZ"/>
                            </w:rPr>
                          </w:pPr>
                          <w:r w:rsidRPr="00F80566">
                            <w:rPr>
                              <w:lang w:val="cs-CZ"/>
                            </w:rPr>
                            <w:t xml:space="preserve">pro více informací kontaktujte: </w:t>
                          </w:r>
                          <w:proofErr w:type="spellStart"/>
                          <w:proofErr w:type="gramStart"/>
                          <w:r w:rsidR="002C448E">
                            <w:rPr>
                              <w:lang w:val="cs-CZ"/>
                            </w:rPr>
                            <w:t>Mgr.Ilona</w:t>
                          </w:r>
                          <w:proofErr w:type="spellEnd"/>
                          <w:proofErr w:type="gramEnd"/>
                          <w:r w:rsidR="002C448E">
                            <w:rPr>
                              <w:lang w:val="cs-CZ"/>
                            </w:rPr>
                            <w:t xml:space="preserve"> </w:t>
                          </w:r>
                          <w:proofErr w:type="spellStart"/>
                          <w:r w:rsidR="002C448E">
                            <w:rPr>
                              <w:lang w:val="cs-CZ"/>
                            </w:rPr>
                            <w:t>Výtisková</w:t>
                          </w:r>
                          <w:proofErr w:type="spellEnd"/>
                          <w:r w:rsidR="002C448E">
                            <w:rPr>
                              <w:lang w:val="cs-CZ"/>
                            </w:rPr>
                            <w:t xml:space="preserve">, </w:t>
                          </w:r>
                          <w:proofErr w:type="spellStart"/>
                          <w:r w:rsidR="002C448E">
                            <w:rPr>
                              <w:lang w:val="cs-CZ"/>
                            </w:rPr>
                            <w:t>energiv</w:t>
                          </w:r>
                          <w:proofErr w:type="spellEnd"/>
                          <w:r w:rsidRPr="00F80566">
                            <w:rPr>
                              <w:lang w:val="cs-CZ"/>
                            </w:rPr>
                            <w:t xml:space="preserve"> @ </w:t>
                          </w:r>
                          <w:r w:rsidR="002C448E">
                            <w:rPr>
                              <w:lang w:val="cs-CZ"/>
                            </w:rPr>
                            <w:t>seznam.cz  mobil 773 217 231</w:t>
                          </w:r>
                        </w:p>
                      </w:txbxContent>
                    </v:textbox>
                  </v:rect>
                  <v:shape id="Rámec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Skupina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 4" o:spid="_x0000_s1031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8" o:title="" croptop="11340f" cropbottom="16322f" cropleft="5137f"/>
                    <v:path arrowok="t"/>
                  </v:shape>
                  <v:group id="Skupina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Obrázek 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9" o:title="" croptop="11131f" cropbottom="16412f" cropleft="11563f" cropright="8752f"/>
                      <v:path arrowok="t"/>
                    </v:shape>
                    <v:shape id="Volný tvar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Volný tvar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Volný tvar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Volný tvar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Volný tvar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Volný tvar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Volný tvar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Volný tvar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Volný tvar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Volný tvar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Volný tvar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Volný tvar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Volný tvar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2C448E">
        <w:rPr>
          <w:lang w:val="cs-CZ"/>
        </w:rPr>
        <w:t>JÓGA- PILATES</w:t>
      </w:r>
    </w:p>
    <w:p w:rsidR="002C448E" w:rsidRPr="002C448E" w:rsidRDefault="002C448E" w:rsidP="002C448E">
      <w:pPr>
        <w:rPr>
          <w:lang w:val="cs-CZ"/>
        </w:rPr>
      </w:pPr>
      <w:r>
        <w:rPr>
          <w:lang w:val="cs-CZ"/>
        </w:rPr>
        <w:t>v prostorách OÚ HERINK</w:t>
      </w:r>
    </w:p>
    <w:sdt>
      <w:sdtPr>
        <w:rPr>
          <w:lang w:val="cs-CZ"/>
        </w:rPr>
        <w:id w:val="896172397"/>
        <w:placeholder>
          <w:docPart w:val="8EE56527892044ACBB77EBBFC02125B5"/>
        </w:placeholder>
        <w:date>
          <w:dateFormat w:val="d. MMMM yyyy"/>
          <w:lid w:val="cs-CZ"/>
          <w:storeMappedDataAs w:val="dateTime"/>
          <w:calendar w:val="gregorian"/>
        </w:date>
      </w:sdtPr>
      <w:sdtEndPr>
        <w:rPr>
          <w:sz w:val="40"/>
        </w:rPr>
      </w:sdtEndPr>
      <w:sdtContent>
        <w:p w:rsidR="0053240F" w:rsidRPr="00BC5A68" w:rsidRDefault="002C448E">
          <w:pPr>
            <w:pStyle w:val="Datum"/>
            <w:rPr>
              <w:sz w:val="40"/>
              <w:lang w:val="cs-CZ"/>
            </w:rPr>
          </w:pPr>
          <w:r>
            <w:rPr>
              <w:lang w:val="cs-CZ"/>
            </w:rPr>
            <w:t>ZÁŘÍ 2014 – ČERVEN 2015</w:t>
          </w:r>
        </w:p>
      </w:sdtContent>
    </w:sdt>
    <w:p w:rsidR="0053240F" w:rsidRPr="00BC5A68" w:rsidRDefault="002C448E" w:rsidP="00BC5A68">
      <w:pPr>
        <w:pStyle w:val="as"/>
        <w:spacing w:line="240" w:lineRule="auto"/>
        <w:rPr>
          <w:sz w:val="40"/>
          <w:lang w:val="cs-CZ"/>
        </w:rPr>
      </w:pPr>
      <w:r>
        <w:rPr>
          <w:sz w:val="40"/>
          <w:lang w:val="cs-CZ"/>
        </w:rPr>
        <w:t>úterý 19:00 – 20:00</w:t>
      </w:r>
    </w:p>
    <w:p w:rsidR="0053240F" w:rsidRPr="00BC5A68" w:rsidRDefault="002C448E">
      <w:pPr>
        <w:pStyle w:val="Msto"/>
        <w:rPr>
          <w:sz w:val="32"/>
          <w:lang w:val="cs-CZ"/>
        </w:rPr>
      </w:pPr>
      <w:r>
        <w:rPr>
          <w:sz w:val="32"/>
          <w:lang w:val="cs-CZ"/>
        </w:rPr>
        <w:t>OÚ HERINK</w:t>
      </w:r>
    </w:p>
    <w:p w:rsidR="0053240F" w:rsidRPr="00F80566" w:rsidRDefault="0053240F" w:rsidP="00BC5A68">
      <w:pPr>
        <w:pStyle w:val="Msto"/>
        <w:spacing w:line="240" w:lineRule="auto"/>
        <w:rPr>
          <w:lang w:val="cs-CZ"/>
        </w:rPr>
      </w:pPr>
    </w:p>
    <w:p w:rsidR="0053240F" w:rsidRDefault="002C448E" w:rsidP="002C448E">
      <w:pPr>
        <w:rPr>
          <w:lang w:val="cs-CZ"/>
        </w:rPr>
      </w:pPr>
      <w:r>
        <w:rPr>
          <w:lang w:val="cs-CZ"/>
        </w:rPr>
        <w:t>Máte málo času, potřebujete pohyb, chcete být zdraví, v pohodě a dobře vypadat?</w:t>
      </w:r>
    </w:p>
    <w:p w:rsidR="002C448E" w:rsidRDefault="002C448E" w:rsidP="002C448E">
      <w:pPr>
        <w:rPr>
          <w:lang w:val="cs-CZ"/>
        </w:rPr>
      </w:pPr>
      <w:r>
        <w:rPr>
          <w:lang w:val="cs-CZ"/>
        </w:rPr>
        <w:t>Cvičení probíhá v komorním prostředí</w:t>
      </w:r>
      <w:r w:rsidR="00020223">
        <w:rPr>
          <w:lang w:val="cs-CZ"/>
        </w:rPr>
        <w:t>,</w:t>
      </w:r>
      <w:bookmarkStart w:id="0" w:name="_GoBack"/>
      <w:bookmarkEnd w:id="0"/>
      <w:r>
        <w:rPr>
          <w:lang w:val="cs-CZ"/>
        </w:rPr>
        <w:t xml:space="preserve"> max. počet cvičících 6 – 8.</w:t>
      </w:r>
    </w:p>
    <w:p w:rsidR="002C448E" w:rsidRPr="00F80566" w:rsidRDefault="002C448E" w:rsidP="002C448E">
      <w:pPr>
        <w:rPr>
          <w:lang w:val="cs-CZ"/>
        </w:rPr>
      </w:pPr>
      <w:r>
        <w:rPr>
          <w:lang w:val="cs-CZ"/>
        </w:rPr>
        <w:t>REZERVACE PŘEDEM NUTNÁ!</w:t>
      </w:r>
    </w:p>
    <w:sectPr w:rsidR="002C448E" w:rsidRPr="00F80566" w:rsidSect="00BD1BB2">
      <w:pgSz w:w="11907" w:h="16839" w:code="9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5E1"/>
    <w:rsid w:val="00020223"/>
    <w:rsid w:val="002C448E"/>
    <w:rsid w:val="0053240F"/>
    <w:rsid w:val="007F4094"/>
    <w:rsid w:val="008D05E1"/>
    <w:rsid w:val="00BC5A68"/>
    <w:rsid w:val="00BD1BB2"/>
    <w:rsid w:val="00F80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5DD915-B292-4573-9106-78192C262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styleId="Podtitul">
    <w:name w:val="Subtitle"/>
    <w:basedOn w:val="Normln"/>
    <w:next w:val="Normln"/>
    <w:link w:val="Podtitul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PodtitulChar">
    <w:name w:val="Podtitul Char"/>
    <w:basedOn w:val="Standardnpsmoodstavce"/>
    <w:link w:val="Podtitul"/>
    <w:uiPriority w:val="1"/>
    <w:rPr>
      <w:caps/>
      <w:spacing w:val="15"/>
      <w:sz w:val="52"/>
    </w:rPr>
  </w:style>
  <w:style w:type="paragraph" w:styleId="Nzev">
    <w:name w:val="Title"/>
    <w:basedOn w:val="Normln"/>
    <w:next w:val="Normln"/>
    <w:link w:val="Nzev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NzevChar">
    <w:name w:val="Název Char"/>
    <w:basedOn w:val="Standardnpsmoodstavce"/>
    <w:link w:val="Nzev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um">
    <w:name w:val="Date"/>
    <w:basedOn w:val="Normln"/>
    <w:next w:val="Normln"/>
    <w:link w:val="Datum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umChar">
    <w:name w:val="Datum Char"/>
    <w:basedOn w:val="Standardnpsmoodstavce"/>
    <w:link w:val="Datum"/>
    <w:uiPriority w:val="2"/>
    <w:rPr>
      <w:b/>
      <w:bCs/>
      <w:smallCaps/>
      <w:color w:val="9C2224" w:themeColor="accent2" w:themeShade="BF"/>
      <w:sz w:val="44"/>
    </w:rPr>
  </w:style>
  <w:style w:type="paragraph" w:customStyle="1" w:styleId="as">
    <w:name w:val="Čas"/>
    <w:basedOn w:val="Normln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Msto">
    <w:name w:val="Místo"/>
    <w:basedOn w:val="Normln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Kontaktninformace">
    <w:name w:val="Kontaktní informace"/>
    <w:basedOn w:val="Normln"/>
    <w:uiPriority w:val="4"/>
    <w:qFormat/>
    <w:pPr>
      <w:spacing w:after="0" w:line="240" w:lineRule="auto"/>
    </w:pPr>
    <w:rPr>
      <w:small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JE\AppData\Roaming\Microsoft\&#352;ablony\Let&#225;k%20na%20akc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EE56527892044ACBB77EBBFC02125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97FF4E4-B975-45F7-8407-A3D7B2C7811B}"/>
      </w:docPartPr>
      <w:docPartBody>
        <w:p w:rsidR="008625CC" w:rsidRDefault="008F3F87">
          <w:pPr>
            <w:pStyle w:val="8EE56527892044ACBB77EBBFC02125B5"/>
          </w:pPr>
          <w:r>
            <w:t>[Datum]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F87"/>
    <w:rsid w:val="0056520A"/>
    <w:rsid w:val="008625CC"/>
    <w:rsid w:val="008F3F87"/>
    <w:rsid w:val="00D73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594CED940F6246F2875E4C02C71DABD6">
    <w:name w:val="594CED940F6246F2875E4C02C71DABD6"/>
  </w:style>
  <w:style w:type="paragraph" w:customStyle="1" w:styleId="1D44B9836D5F4640B48FBC38810DDD85">
    <w:name w:val="1D44B9836D5F4640B48FBC38810DDD85"/>
  </w:style>
  <w:style w:type="paragraph" w:customStyle="1" w:styleId="80CCB8FF6D2B41018F891AF53821A5B8">
    <w:name w:val="80CCB8FF6D2B41018F891AF53821A5B8"/>
  </w:style>
  <w:style w:type="paragraph" w:customStyle="1" w:styleId="8EE56527892044ACBB77EBBFC02125B5">
    <w:name w:val="8EE56527892044ACBB77EBBFC02125B5"/>
  </w:style>
  <w:style w:type="paragraph" w:customStyle="1" w:styleId="181767070A16461989386D9127049923">
    <w:name w:val="181767070A16461989386D9127049923"/>
  </w:style>
  <w:style w:type="paragraph" w:customStyle="1" w:styleId="BCEB5377678641A7A660AF4E7B741E8B">
    <w:name w:val="BCEB5377678641A7A660AF4E7B741E8B"/>
  </w:style>
  <w:style w:type="paragraph" w:customStyle="1" w:styleId="CE4B0519E3B84900ADD29DCED455269C">
    <w:name w:val="CE4B0519E3B84900ADD29DCED455269C"/>
  </w:style>
  <w:style w:type="paragraph" w:customStyle="1" w:styleId="575243C8557F44DC8EA1D5DD3A3AE6E5">
    <w:name w:val="575243C8557F44DC8EA1D5DD3A3AE6E5"/>
  </w:style>
  <w:style w:type="paragraph" w:customStyle="1" w:styleId="5B0CF6539453443EB51011E138667C09">
    <w:name w:val="5B0CF6539453443EB51011E138667C09"/>
  </w:style>
  <w:style w:type="paragraph" w:customStyle="1" w:styleId="E11C597403154BF8B7D594A6CDE9D1F8">
    <w:name w:val="E11C597403154BF8B7D594A6CDE9D1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A9A700-88FA-4682-B75A-1E74C19AA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Leták na akci.dotx</Template>
  <TotalTime>10</TotalTime>
  <Pages>1</Pages>
  <Words>38</Words>
  <Characters>227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MOJE</dc:creator>
  <cp:keywords/>
  <cp:lastModifiedBy>MOJE</cp:lastModifiedBy>
  <cp:revision>4</cp:revision>
  <dcterms:created xsi:type="dcterms:W3CDTF">2014-08-29T14:58:00Z</dcterms:created>
  <dcterms:modified xsi:type="dcterms:W3CDTF">2014-08-29T15:07:00Z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